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bookmarkStart w:id="0" w:name="_GoBack"/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49" o:spid="_x0000_s1026" type="#_x0000_t75" style="height:769.45pt;width:544.2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2018-04-03T22:24:50Z</dcterms:modified>
  <dc:title>_x0001_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